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AEDD" w14:textId="77777777" w:rsidR="006C7155" w:rsidRDefault="006C7155" w:rsidP="006169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6821C7C5" w14:textId="6DC557D0" w:rsidR="0061691E" w:rsidRPr="0061691E" w:rsidRDefault="006B61A3" w:rsidP="0061691E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PVI </w:t>
      </w:r>
      <w:r w:rsidR="0061691E" w:rsidRPr="0061691E">
        <w:rPr>
          <w:rFonts w:ascii="Arial" w:hAnsi="Arial" w:cs="Arial"/>
          <w:b/>
          <w:sz w:val="36"/>
          <w:szCs w:val="36"/>
        </w:rPr>
        <w:t>Nomination Form for Elected Board Positions</w:t>
      </w:r>
      <w:r w:rsidR="00FC2728">
        <w:rPr>
          <w:rFonts w:ascii="Arial" w:hAnsi="Arial" w:cs="Arial"/>
          <w:b/>
          <w:sz w:val="36"/>
          <w:szCs w:val="36"/>
        </w:rPr>
        <w:t xml:space="preserve"> </w:t>
      </w:r>
    </w:p>
    <w:p w14:paraId="706AC6D2" w14:textId="3B347A4D" w:rsidR="00DF14B1" w:rsidRPr="0061691E" w:rsidRDefault="00DF14B1" w:rsidP="00890C99">
      <w:pPr>
        <w:rPr>
          <w:rFonts w:ascii="Arial" w:hAnsi="Arial" w:cs="Arial"/>
        </w:rPr>
      </w:pPr>
    </w:p>
    <w:tbl>
      <w:tblPr>
        <w:tblStyle w:val="TableGrid"/>
        <w:tblW w:w="9395" w:type="dxa"/>
        <w:tblLook w:val="04A0" w:firstRow="1" w:lastRow="0" w:firstColumn="1" w:lastColumn="0" w:noHBand="0" w:noVBand="1"/>
      </w:tblPr>
      <w:tblGrid>
        <w:gridCol w:w="4248"/>
        <w:gridCol w:w="5147"/>
      </w:tblGrid>
      <w:tr w:rsidR="0061691E" w14:paraId="017C9FCA" w14:textId="77777777" w:rsidTr="0061691E">
        <w:trPr>
          <w:trHeight w:val="717"/>
        </w:trPr>
        <w:tc>
          <w:tcPr>
            <w:tcW w:w="4248" w:type="dxa"/>
            <w:vAlign w:val="center"/>
          </w:tcPr>
          <w:p w14:paraId="3CA650E2" w14:textId="41383769" w:rsid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691E">
              <w:rPr>
                <w:rFonts w:ascii="Arial" w:hAnsi="Arial" w:cs="Arial"/>
                <w:sz w:val="24"/>
                <w:szCs w:val="24"/>
              </w:rPr>
              <w:t>Nominated PVI Member:</w:t>
            </w:r>
          </w:p>
        </w:tc>
        <w:tc>
          <w:tcPr>
            <w:tcW w:w="5147" w:type="dxa"/>
            <w:vAlign w:val="center"/>
          </w:tcPr>
          <w:p w14:paraId="5379C4B8" w14:textId="68C4B2E9" w:rsid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691E" w14:paraId="37CE6016" w14:textId="77777777" w:rsidTr="0061691E">
        <w:trPr>
          <w:trHeight w:val="717"/>
        </w:trPr>
        <w:tc>
          <w:tcPr>
            <w:tcW w:w="4248" w:type="dxa"/>
            <w:vAlign w:val="center"/>
          </w:tcPr>
          <w:p w14:paraId="250AACCD" w14:textId="6732C422" w:rsid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691E">
              <w:rPr>
                <w:rFonts w:ascii="Arial" w:hAnsi="Arial" w:cs="Arial"/>
                <w:sz w:val="24"/>
                <w:szCs w:val="24"/>
              </w:rPr>
              <w:t>PVI Board Position Nominated for:</w:t>
            </w:r>
          </w:p>
        </w:tc>
        <w:tc>
          <w:tcPr>
            <w:tcW w:w="5147" w:type="dxa"/>
            <w:vAlign w:val="center"/>
          </w:tcPr>
          <w:p w14:paraId="2593F297" w14:textId="5D9BB7FD" w:rsid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2728" w14:paraId="13B8B85B" w14:textId="77777777" w:rsidTr="0061691E">
        <w:trPr>
          <w:trHeight w:val="717"/>
        </w:trPr>
        <w:tc>
          <w:tcPr>
            <w:tcW w:w="4248" w:type="dxa"/>
            <w:vAlign w:val="center"/>
          </w:tcPr>
          <w:p w14:paraId="50DDD6A9" w14:textId="75931B84" w:rsidR="00FC2728" w:rsidRPr="0061691E" w:rsidRDefault="00FC2728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Term:</w:t>
            </w:r>
          </w:p>
        </w:tc>
        <w:tc>
          <w:tcPr>
            <w:tcW w:w="5147" w:type="dxa"/>
            <w:vAlign w:val="center"/>
          </w:tcPr>
          <w:p w14:paraId="6980F80B" w14:textId="153F0234" w:rsidR="00FC2728" w:rsidRDefault="00FC2728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Two years</w:t>
            </w:r>
          </w:p>
        </w:tc>
      </w:tr>
    </w:tbl>
    <w:p w14:paraId="56821803" w14:textId="57E010D7" w:rsidR="0061691E" w:rsidRPr="0061691E" w:rsidRDefault="0061691E" w:rsidP="00890C9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532" w:type="dxa"/>
        <w:jc w:val="center"/>
        <w:tblLook w:val="04A0" w:firstRow="1" w:lastRow="0" w:firstColumn="1" w:lastColumn="0" w:noHBand="0" w:noVBand="1"/>
      </w:tblPr>
      <w:tblGrid>
        <w:gridCol w:w="2169"/>
        <w:gridCol w:w="7363"/>
      </w:tblGrid>
      <w:tr w:rsidR="0061691E" w:rsidRPr="0061691E" w14:paraId="42F24A4E" w14:textId="5826183F" w:rsidTr="0061691E">
        <w:trPr>
          <w:trHeight w:val="584"/>
          <w:jc w:val="center"/>
        </w:trPr>
        <w:tc>
          <w:tcPr>
            <w:tcW w:w="2169" w:type="dxa"/>
            <w:vAlign w:val="center"/>
          </w:tcPr>
          <w:p w14:paraId="4B8B8821" w14:textId="4BAE8D65" w:rsidR="0061691E" w:rsidRPr="0061691E" w:rsidRDefault="0061691E" w:rsidP="0061691E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691E">
              <w:rPr>
                <w:rFonts w:ascii="Arial" w:hAnsi="Arial" w:cs="Arial"/>
                <w:b/>
                <w:bCs/>
                <w:sz w:val="24"/>
                <w:szCs w:val="24"/>
              </w:rPr>
              <w:t>Nominated by:</w:t>
            </w:r>
          </w:p>
        </w:tc>
        <w:tc>
          <w:tcPr>
            <w:tcW w:w="7363" w:type="dxa"/>
            <w:vAlign w:val="center"/>
          </w:tcPr>
          <w:p w14:paraId="487D092B" w14:textId="0F3A8325" w:rsidR="0061691E" w:rsidRPr="0061691E" w:rsidRDefault="003A4C05" w:rsidP="0061691E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Rebekah Graham </w:t>
            </w:r>
          </w:p>
        </w:tc>
      </w:tr>
      <w:tr w:rsidR="0061691E" w:rsidRPr="0061691E" w14:paraId="3FF2D987" w14:textId="7FD5A01E" w:rsidTr="0061691E">
        <w:trPr>
          <w:trHeight w:val="584"/>
          <w:jc w:val="center"/>
        </w:trPr>
        <w:tc>
          <w:tcPr>
            <w:tcW w:w="2169" w:type="dxa"/>
            <w:vAlign w:val="center"/>
          </w:tcPr>
          <w:p w14:paraId="641976E3" w14:textId="2B649BF5" w:rsidR="0061691E" w:rsidRP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1691E">
              <w:rPr>
                <w:rFonts w:ascii="Arial" w:hAnsi="Arial" w:cs="Arial"/>
                <w:sz w:val="24"/>
                <w:szCs w:val="24"/>
              </w:rPr>
              <w:t>Signed:</w:t>
            </w:r>
          </w:p>
        </w:tc>
        <w:tc>
          <w:tcPr>
            <w:tcW w:w="7363" w:type="dxa"/>
            <w:vAlign w:val="center"/>
          </w:tcPr>
          <w:p w14:paraId="416C9583" w14:textId="06AD3D9D" w:rsidR="0061691E" w:rsidRP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691E" w:rsidRPr="0061691E" w14:paraId="43E74D7A" w14:textId="7DB08ABE" w:rsidTr="0061691E">
        <w:trPr>
          <w:trHeight w:val="584"/>
          <w:jc w:val="center"/>
        </w:trPr>
        <w:tc>
          <w:tcPr>
            <w:tcW w:w="2169" w:type="dxa"/>
            <w:vAlign w:val="center"/>
          </w:tcPr>
          <w:p w14:paraId="628FDB92" w14:textId="42383CCE" w:rsidR="0061691E" w:rsidRPr="0061691E" w:rsidRDefault="0061691E" w:rsidP="0061691E">
            <w:pPr>
              <w:spacing w:after="0"/>
              <w:rPr>
                <w:rFonts w:ascii="Arial" w:hAnsi="Arial" w:cs="Arial"/>
              </w:rPr>
            </w:pPr>
            <w:r w:rsidRPr="0061691E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7363" w:type="dxa"/>
            <w:vAlign w:val="center"/>
          </w:tcPr>
          <w:p w14:paraId="78C79827" w14:textId="39EE512F" w:rsidR="0061691E" w:rsidRPr="0061691E" w:rsidRDefault="0061691E" w:rsidP="0061691E">
            <w:pPr>
              <w:spacing w:after="0"/>
              <w:rPr>
                <w:rFonts w:ascii="Arial" w:hAnsi="Arial" w:cs="Arial"/>
              </w:rPr>
            </w:pPr>
          </w:p>
        </w:tc>
      </w:tr>
      <w:tr w:rsidR="0061691E" w:rsidRPr="0061691E" w14:paraId="190B864A" w14:textId="1C24F732" w:rsidTr="0061691E">
        <w:trPr>
          <w:trHeight w:val="584"/>
          <w:jc w:val="center"/>
        </w:trPr>
        <w:tc>
          <w:tcPr>
            <w:tcW w:w="2169" w:type="dxa"/>
            <w:vAlign w:val="center"/>
          </w:tcPr>
          <w:p w14:paraId="1B940834" w14:textId="00D94778" w:rsidR="0061691E" w:rsidRPr="0061691E" w:rsidRDefault="0061691E" w:rsidP="0061691E">
            <w:pPr>
              <w:spacing w:after="0"/>
              <w:rPr>
                <w:rFonts w:ascii="Arial" w:hAnsi="Arial" w:cs="Arial"/>
                <w:b/>
                <w:bCs/>
              </w:rPr>
            </w:pPr>
            <w:r w:rsidRPr="0061691E">
              <w:rPr>
                <w:rFonts w:ascii="Arial" w:hAnsi="Arial" w:cs="Arial"/>
                <w:b/>
                <w:bCs/>
                <w:sz w:val="24"/>
                <w:szCs w:val="24"/>
              </w:rPr>
              <w:t>Seconded:</w:t>
            </w:r>
          </w:p>
        </w:tc>
        <w:tc>
          <w:tcPr>
            <w:tcW w:w="7363" w:type="dxa"/>
            <w:vAlign w:val="center"/>
          </w:tcPr>
          <w:p w14:paraId="512C09B6" w14:textId="3F2152BA" w:rsidR="0061691E" w:rsidRPr="0061691E" w:rsidRDefault="0061691E" w:rsidP="0061691E">
            <w:pPr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61691E" w:rsidRPr="0061691E" w14:paraId="13B8E875" w14:textId="77777777" w:rsidTr="0061691E">
        <w:trPr>
          <w:trHeight w:val="584"/>
          <w:jc w:val="center"/>
        </w:trPr>
        <w:tc>
          <w:tcPr>
            <w:tcW w:w="2169" w:type="dxa"/>
            <w:vAlign w:val="center"/>
          </w:tcPr>
          <w:p w14:paraId="30B0CBF6" w14:textId="767D710E" w:rsidR="0061691E" w:rsidRP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Signed:</w:t>
            </w:r>
          </w:p>
        </w:tc>
        <w:tc>
          <w:tcPr>
            <w:tcW w:w="7363" w:type="dxa"/>
            <w:vAlign w:val="center"/>
          </w:tcPr>
          <w:p w14:paraId="098D7B1E" w14:textId="7C6F873A" w:rsidR="0061691E" w:rsidRPr="00584F33" w:rsidRDefault="0061691E" w:rsidP="0061691E">
            <w:pPr>
              <w:spacing w:after="0"/>
              <w:rPr>
                <w:rFonts w:ascii="Bradley Hand ITC" w:hAnsi="Bradley Hand ITC" w:cs="Arial"/>
                <w:b/>
                <w:bCs/>
                <w:i/>
                <w:iCs/>
              </w:rPr>
            </w:pPr>
          </w:p>
        </w:tc>
      </w:tr>
      <w:tr w:rsidR="0061691E" w:rsidRPr="0061691E" w14:paraId="58F51511" w14:textId="77777777" w:rsidTr="0061691E">
        <w:trPr>
          <w:trHeight w:val="584"/>
          <w:jc w:val="center"/>
        </w:trPr>
        <w:tc>
          <w:tcPr>
            <w:tcW w:w="2169" w:type="dxa"/>
            <w:vAlign w:val="center"/>
          </w:tcPr>
          <w:p w14:paraId="33F575BB" w14:textId="5016E5C6" w:rsidR="0061691E" w:rsidRDefault="0061691E" w:rsidP="0061691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7363" w:type="dxa"/>
            <w:vAlign w:val="center"/>
          </w:tcPr>
          <w:p w14:paraId="6AB265B7" w14:textId="5DA3BE38" w:rsidR="0061691E" w:rsidRPr="0061691E" w:rsidRDefault="0061691E" w:rsidP="0061691E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6744A6C0" w14:textId="1196349F" w:rsidR="0061691E" w:rsidRDefault="0061691E" w:rsidP="0061691E">
      <w:pPr>
        <w:rPr>
          <w:rFonts w:ascii="Arial" w:hAnsi="Arial" w:cs="Arial"/>
        </w:rPr>
      </w:pPr>
    </w:p>
    <w:p w14:paraId="33814DFB" w14:textId="341DE30D" w:rsidR="0061691E" w:rsidRPr="0061691E" w:rsidRDefault="0061691E" w:rsidP="0061691E">
      <w:pPr>
        <w:rPr>
          <w:rFonts w:ascii="Arial" w:hAnsi="Arial" w:cs="Arial"/>
          <w:b/>
          <w:bCs/>
          <w:sz w:val="24"/>
          <w:szCs w:val="24"/>
        </w:rPr>
      </w:pPr>
      <w:r w:rsidRPr="0061691E">
        <w:rPr>
          <w:rFonts w:ascii="Arial" w:hAnsi="Arial" w:cs="Arial"/>
          <w:b/>
          <w:bCs/>
          <w:sz w:val="24"/>
          <w:szCs w:val="24"/>
        </w:rPr>
        <w:t>Please return completed form to Rebekah Graham</w:t>
      </w:r>
    </w:p>
    <w:p w14:paraId="473274D9" w14:textId="683D0F8E" w:rsidR="0061691E" w:rsidRPr="0061691E" w:rsidRDefault="0061691E" w:rsidP="0061691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1691E">
        <w:rPr>
          <w:rFonts w:ascii="Arial" w:hAnsi="Arial" w:cs="Arial"/>
          <w:sz w:val="24"/>
          <w:szCs w:val="24"/>
        </w:rPr>
        <w:t xml:space="preserve">Either by Post to: </w:t>
      </w:r>
      <w:r w:rsidRPr="0061691E">
        <w:rPr>
          <w:rFonts w:ascii="Arial" w:hAnsi="Arial" w:cs="Arial"/>
          <w:sz w:val="24"/>
          <w:szCs w:val="24"/>
        </w:rPr>
        <w:tab/>
        <w:t>Parents of Vision Impaired NZ Inc.</w:t>
      </w:r>
      <w:r w:rsidRPr="006169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29961CA" w14:textId="7C2F3947" w:rsidR="0061691E" w:rsidRPr="0061691E" w:rsidRDefault="0061691E" w:rsidP="0061691E">
      <w:pPr>
        <w:spacing w:after="0" w:line="240" w:lineRule="auto"/>
        <w:ind w:left="1440" w:firstLine="720"/>
        <w:rPr>
          <w:rFonts w:ascii="Arial" w:eastAsia="Times New Roman" w:hAnsi="Arial" w:cs="Arial"/>
          <w:sz w:val="24"/>
          <w:szCs w:val="24"/>
        </w:rPr>
      </w:pPr>
      <w:r w:rsidRPr="0061691E">
        <w:rPr>
          <w:rFonts w:ascii="Arial" w:eastAsia="Times New Roman" w:hAnsi="Arial" w:cs="Arial"/>
          <w:sz w:val="24"/>
          <w:szCs w:val="24"/>
        </w:rPr>
        <w:t>PO Box 5629, Frankton, Hamilton 3242</w:t>
      </w:r>
    </w:p>
    <w:p w14:paraId="3AB54D4F" w14:textId="77777777" w:rsidR="0061691E" w:rsidRPr="0061691E" w:rsidRDefault="0061691E" w:rsidP="0061691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84C1E7" w14:textId="71B7DD68" w:rsidR="0061691E" w:rsidRPr="0061691E" w:rsidRDefault="0061691E" w:rsidP="0061691E">
      <w:pPr>
        <w:rPr>
          <w:rFonts w:ascii="Arial" w:hAnsi="Arial" w:cs="Arial"/>
          <w:sz w:val="24"/>
          <w:szCs w:val="24"/>
        </w:rPr>
      </w:pPr>
      <w:r w:rsidRPr="0061691E">
        <w:rPr>
          <w:rFonts w:ascii="Arial" w:hAnsi="Arial" w:cs="Arial"/>
          <w:sz w:val="24"/>
          <w:szCs w:val="24"/>
        </w:rPr>
        <w:t xml:space="preserve">OR via email to: </w:t>
      </w:r>
      <w:r>
        <w:rPr>
          <w:rFonts w:ascii="Arial" w:hAnsi="Arial" w:cs="Arial"/>
          <w:sz w:val="24"/>
          <w:szCs w:val="24"/>
        </w:rPr>
        <w:tab/>
      </w:r>
      <w:r w:rsidRPr="0061691E">
        <w:rPr>
          <w:rFonts w:ascii="Arial" w:hAnsi="Arial" w:cs="Arial"/>
          <w:sz w:val="24"/>
          <w:szCs w:val="24"/>
        </w:rPr>
        <w:t>rgraham@pvi.org.nz</w:t>
      </w:r>
    </w:p>
    <w:p w14:paraId="68A57556" w14:textId="77777777" w:rsidR="0061691E" w:rsidRPr="0061691E" w:rsidRDefault="0061691E" w:rsidP="0061691E">
      <w:pPr>
        <w:rPr>
          <w:rFonts w:ascii="Arial" w:hAnsi="Arial" w:cs="Arial"/>
        </w:rPr>
      </w:pPr>
    </w:p>
    <w:p w14:paraId="2E936259" w14:textId="77777777" w:rsidR="0061691E" w:rsidRPr="0061691E" w:rsidRDefault="0061691E" w:rsidP="0061691E">
      <w:pPr>
        <w:rPr>
          <w:rFonts w:ascii="Arial" w:hAnsi="Arial" w:cs="Arial"/>
        </w:rPr>
      </w:pPr>
    </w:p>
    <w:p w14:paraId="4A6D7F51" w14:textId="6730BEB4" w:rsidR="0061691E" w:rsidRPr="0061691E" w:rsidRDefault="0061691E" w:rsidP="0061691E">
      <w:pPr>
        <w:rPr>
          <w:rFonts w:ascii="Arial" w:hAnsi="Arial" w:cs="Arial"/>
          <w:i/>
          <w:iCs/>
        </w:rPr>
      </w:pPr>
      <w:r w:rsidRPr="0061691E">
        <w:rPr>
          <w:rFonts w:ascii="Arial" w:hAnsi="Arial" w:cs="Arial"/>
          <w:i/>
          <w:iCs/>
        </w:rPr>
        <w:t>NB: One Form Per Nomination</w:t>
      </w:r>
    </w:p>
    <w:sectPr w:rsidR="0061691E" w:rsidRPr="0061691E" w:rsidSect="00DA6F55">
      <w:headerReference w:type="default" r:id="rId7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E908" w14:textId="77777777" w:rsidR="003D3EBB" w:rsidRDefault="003D3EBB" w:rsidP="00DA6F55">
      <w:pPr>
        <w:spacing w:after="0" w:line="240" w:lineRule="auto"/>
      </w:pPr>
      <w:r>
        <w:separator/>
      </w:r>
    </w:p>
  </w:endnote>
  <w:endnote w:type="continuationSeparator" w:id="0">
    <w:p w14:paraId="7029C474" w14:textId="77777777" w:rsidR="003D3EBB" w:rsidRDefault="003D3EBB" w:rsidP="00DA6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HelveticaNeue">
    <w:altName w:val="Arial"/>
    <w:charset w:val="4D"/>
    <w:family w:val="auto"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nionPro-Regular">
    <w:altName w:val="Times New Roman"/>
    <w:charset w:val="4D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D05D5" w14:textId="77777777" w:rsidR="003D3EBB" w:rsidRDefault="003D3EBB" w:rsidP="00DA6F55">
      <w:pPr>
        <w:spacing w:after="0" w:line="240" w:lineRule="auto"/>
      </w:pPr>
      <w:r>
        <w:separator/>
      </w:r>
    </w:p>
  </w:footnote>
  <w:footnote w:type="continuationSeparator" w:id="0">
    <w:p w14:paraId="3E13897C" w14:textId="77777777" w:rsidR="003D3EBB" w:rsidRDefault="003D3EBB" w:rsidP="00DA6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4481" w14:textId="77777777" w:rsidR="00DA6F55" w:rsidRPr="00DA6F55" w:rsidRDefault="00DA6F55" w:rsidP="00DA6F55">
    <w:pPr>
      <w:widowControl w:val="0"/>
      <w:tabs>
        <w:tab w:val="left" w:pos="2600"/>
      </w:tabs>
      <w:suppressAutoHyphens/>
      <w:spacing w:after="120" w:line="240" w:lineRule="auto"/>
      <w:ind w:left="14"/>
      <w:jc w:val="right"/>
      <w:rPr>
        <w:rFonts w:ascii="HelveticaNeue" w:eastAsia="HelveticaNeue" w:hAnsi="HelveticaNeue" w:cs="HelveticaNeue"/>
        <w:kern w:val="1"/>
        <w:sz w:val="20"/>
        <w:szCs w:val="20"/>
        <w:lang w:eastAsia="hi-IN" w:bidi="hi-IN"/>
      </w:rPr>
    </w:pPr>
    <w:r>
      <w:rPr>
        <w:rFonts w:ascii="&amp;quot" w:hAnsi="&amp;quot"/>
        <w:noProof/>
        <w:color w:val="3A3A3A"/>
        <w:sz w:val="26"/>
        <w:szCs w:val="26"/>
        <w:bdr w:val="none" w:sz="0" w:space="0" w:color="auto" w:frame="1"/>
      </w:rPr>
      <w:drawing>
        <wp:anchor distT="0" distB="0" distL="114300" distR="114300" simplePos="0" relativeHeight="251658240" behindDoc="1" locked="0" layoutInCell="1" allowOverlap="1" wp14:anchorId="322163E4" wp14:editId="318C2719">
          <wp:simplePos x="0" y="0"/>
          <wp:positionH relativeFrom="column">
            <wp:posOffset>-190500</wp:posOffset>
          </wp:positionH>
          <wp:positionV relativeFrom="paragraph">
            <wp:posOffset>-151130</wp:posOffset>
          </wp:positionV>
          <wp:extent cx="1041400" cy="1037590"/>
          <wp:effectExtent l="0" t="0" r="6350" b="0"/>
          <wp:wrapSquare wrapText="bothSides"/>
          <wp:docPr id="4" name="Picture 4" descr="Parents of Vision Impaired (NZ) Inc.">
            <a:hlinkClick xmlns:a="http://schemas.openxmlformats.org/drawingml/2006/main" r:id="rId1" tooltip="&quot;Parents of Vision Impaired (NZ) Inc.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rents of Vision Impaired (NZ) Inc.">
                    <a:hlinkClick r:id="rId1" tooltip="&quot;Parents of Vision Impaired (NZ) Inc.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6F55">
      <w:rPr>
        <w:rFonts w:ascii="Helvetica" w:eastAsia="Comic Sans MS" w:hAnsi="Helvetica" w:cs="Comic Sans MS"/>
        <w:b/>
        <w:bCs/>
        <w:kern w:val="1"/>
        <w:sz w:val="36"/>
        <w:szCs w:val="36"/>
        <w:lang w:val="en-GB" w:eastAsia="hi-IN" w:bidi="hi-IN"/>
      </w:rPr>
      <w:t>PARENTS OF VISION IMPAIRED (NZ) INC</w:t>
    </w:r>
  </w:p>
  <w:p w14:paraId="67618637" w14:textId="498FD2EF" w:rsidR="00DA6F55" w:rsidRDefault="00DA6F55" w:rsidP="006C7155">
    <w:pPr>
      <w:spacing w:after="0" w:line="245" w:lineRule="auto"/>
      <w:jc w:val="right"/>
      <w:rPr>
        <w:rFonts w:ascii="Helvetica" w:eastAsia="HelveticaNeue" w:hAnsi="Helvetica" w:cs="Helvetica"/>
        <w:kern w:val="1"/>
        <w:sz w:val="20"/>
        <w:szCs w:val="20"/>
        <w:lang w:eastAsia="hi-IN" w:bidi="hi-IN"/>
      </w:rPr>
    </w:pPr>
    <w:r w:rsidRPr="00DA6F55">
      <w:rPr>
        <w:rFonts w:ascii="Arial" w:eastAsia="Times New Roman" w:hAnsi="Arial" w:cs="Arial"/>
        <w:sz w:val="20"/>
        <w:szCs w:val="20"/>
      </w:rPr>
      <w:t>Postal address: PO Box 5629, Frankton, Hamilton 3242</w:t>
    </w:r>
    <w:r w:rsidR="006C7155">
      <w:rPr>
        <w:rFonts w:ascii="Arial" w:eastAsia="Times New Roman" w:hAnsi="Arial" w:cs="Arial"/>
        <w:sz w:val="20"/>
        <w:szCs w:val="20"/>
      </w:rPr>
      <w:t xml:space="preserve"> | </w:t>
    </w:r>
    <w:hyperlink r:id="rId3" w:history="1">
      <w:r w:rsidR="00DF14B1" w:rsidRPr="002A421F">
        <w:rPr>
          <w:rStyle w:val="Hyperlink"/>
          <w:rFonts w:ascii="Helvetica" w:eastAsia="HelveticaNeue" w:hAnsi="Helvetica" w:cs="Helvetica"/>
          <w:kern w:val="1"/>
          <w:sz w:val="20"/>
          <w:szCs w:val="20"/>
          <w:lang w:eastAsia="hi-IN" w:bidi="hi-IN"/>
        </w:rPr>
        <w:t>www.pvi.org.nz</w:t>
      </w:r>
    </w:hyperlink>
    <w:r w:rsidR="00DF14B1">
      <w:rPr>
        <w:rFonts w:ascii="Helvetica" w:eastAsia="HelveticaNeue" w:hAnsi="Helvetica" w:cs="Helvetica"/>
        <w:kern w:val="1"/>
        <w:sz w:val="20"/>
        <w:szCs w:val="20"/>
        <w:lang w:eastAsia="hi-IN" w:bidi="hi-IN"/>
      </w:rPr>
      <w:t xml:space="preserve"> </w:t>
    </w:r>
  </w:p>
  <w:p w14:paraId="2366DF13" w14:textId="77777777" w:rsidR="00DF14B1" w:rsidRPr="00DA6F55" w:rsidRDefault="00DF14B1" w:rsidP="00DA6F55">
    <w:pPr>
      <w:widowControl w:val="0"/>
      <w:tabs>
        <w:tab w:val="left" w:pos="1690"/>
      </w:tabs>
      <w:suppressAutoHyphens/>
      <w:autoSpaceDE w:val="0"/>
      <w:spacing w:after="0" w:line="240" w:lineRule="auto"/>
      <w:jc w:val="right"/>
      <w:textAlignment w:val="center"/>
      <w:rPr>
        <w:rFonts w:ascii="Helvetica" w:eastAsia="MinionPro-Regular" w:hAnsi="Helvetica" w:cs="Helvetica"/>
        <w:color w:val="000000"/>
        <w:sz w:val="16"/>
        <w:szCs w:val="16"/>
        <w:lang w:val="en-GB" w:eastAsia="hi-IN" w:bidi="hi-IN"/>
      </w:rPr>
    </w:pPr>
  </w:p>
  <w:p w14:paraId="3C888F61" w14:textId="77777777" w:rsidR="00DA6F55" w:rsidRPr="00DA6F55" w:rsidRDefault="00DA6F55" w:rsidP="00DA6F55">
    <w:pPr>
      <w:widowControl w:val="0"/>
      <w:suppressAutoHyphens/>
      <w:spacing w:after="120" w:line="240" w:lineRule="auto"/>
      <w:jc w:val="right"/>
      <w:rPr>
        <w:rFonts w:ascii="Arial" w:eastAsia="Arial Unicode MS" w:hAnsi="Arial" w:cs="Arial"/>
        <w:i/>
        <w:iCs/>
        <w:color w:val="000000"/>
        <w:kern w:val="1"/>
        <w:sz w:val="20"/>
        <w:szCs w:val="20"/>
        <w:lang w:eastAsia="hi-IN" w:bidi="hi-IN"/>
      </w:rPr>
    </w:pPr>
    <w:r w:rsidRPr="00DA6F55">
      <w:rPr>
        <w:rFonts w:ascii="Arial" w:eastAsia="Arial Unicode MS" w:hAnsi="Arial" w:cs="Arial"/>
        <w:i/>
        <w:iCs/>
        <w:color w:val="000000"/>
        <w:kern w:val="1"/>
        <w:sz w:val="20"/>
        <w:szCs w:val="20"/>
        <w:shd w:val="clear" w:color="auto" w:fill="FFFFFF"/>
        <w:lang w:eastAsia="hi-IN" w:bidi="hi-IN"/>
      </w:rPr>
      <w:t>Providing a community to support parents of children with vision impairments</w:t>
    </w:r>
  </w:p>
  <w:p w14:paraId="5DF14DE9" w14:textId="77777777" w:rsidR="00DA6F55" w:rsidRDefault="00DA6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F0AA1"/>
    <w:multiLevelType w:val="hybridMultilevel"/>
    <w:tmpl w:val="DEF2A1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474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91E"/>
    <w:rsid w:val="000C702F"/>
    <w:rsid w:val="002400E6"/>
    <w:rsid w:val="002C20F4"/>
    <w:rsid w:val="0031026A"/>
    <w:rsid w:val="003A4C05"/>
    <w:rsid w:val="003D3EBB"/>
    <w:rsid w:val="00417411"/>
    <w:rsid w:val="00456CFA"/>
    <w:rsid w:val="00484A08"/>
    <w:rsid w:val="00552595"/>
    <w:rsid w:val="00563315"/>
    <w:rsid w:val="00584F33"/>
    <w:rsid w:val="0061691E"/>
    <w:rsid w:val="0069367D"/>
    <w:rsid w:val="006B47B9"/>
    <w:rsid w:val="006B61A3"/>
    <w:rsid w:val="006C7155"/>
    <w:rsid w:val="007958FD"/>
    <w:rsid w:val="007D71FB"/>
    <w:rsid w:val="00890C99"/>
    <w:rsid w:val="008B3427"/>
    <w:rsid w:val="0093270C"/>
    <w:rsid w:val="009B7DF0"/>
    <w:rsid w:val="00A23149"/>
    <w:rsid w:val="00A318B4"/>
    <w:rsid w:val="00AC75D0"/>
    <w:rsid w:val="00B757CB"/>
    <w:rsid w:val="00DA6F55"/>
    <w:rsid w:val="00DF14B1"/>
    <w:rsid w:val="00E726F6"/>
    <w:rsid w:val="00F1436C"/>
    <w:rsid w:val="00F31522"/>
    <w:rsid w:val="00F842D6"/>
    <w:rsid w:val="00FC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94942"/>
  <w15:chartTrackingRefBased/>
  <w15:docId w15:val="{69754CA0-A2B1-4AD1-B216-8B8FCC8D7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91E"/>
    <w:pPr>
      <w:spacing w:after="200" w:line="276" w:lineRule="auto"/>
    </w:pPr>
    <w:rPr>
      <w:rFonts w:eastAsiaTheme="minorEastAsia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F55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A6F55"/>
  </w:style>
  <w:style w:type="paragraph" w:styleId="Footer">
    <w:name w:val="footer"/>
    <w:basedOn w:val="Normal"/>
    <w:link w:val="FooterChar"/>
    <w:uiPriority w:val="99"/>
    <w:unhideWhenUsed/>
    <w:rsid w:val="00DA6F55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A6F55"/>
  </w:style>
  <w:style w:type="character" w:styleId="Hyperlink">
    <w:name w:val="Hyperlink"/>
    <w:basedOn w:val="DefaultParagraphFont"/>
    <w:uiPriority w:val="99"/>
    <w:unhideWhenUsed/>
    <w:rsid w:val="00DF14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4B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75D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39"/>
    <w:rsid w:val="00616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7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58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90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27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35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713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746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585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3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065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334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60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1662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669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2992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vi.org.nz" TargetMode="External"/><Relationship Id="rId2" Type="http://schemas.openxmlformats.org/officeDocument/2006/relationships/image" Target="media/image1.jpeg"/><Relationship Id="rId1" Type="http://schemas.openxmlformats.org/officeDocument/2006/relationships/hyperlink" Target="https://pvi.org.nz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rah\Documents\PVI\PVINZ%20Letterhead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PVINZ Letterhead 2.dotx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rgrah</dc:creator>
  <cp:keywords/>
  <dc:description/>
  <cp:lastModifiedBy>Rebekah Graham</cp:lastModifiedBy>
  <cp:revision>3</cp:revision>
  <cp:lastPrinted>2020-07-31T04:57:00Z</cp:lastPrinted>
  <dcterms:created xsi:type="dcterms:W3CDTF">2026-09-08T23:53:00Z</dcterms:created>
  <dcterms:modified xsi:type="dcterms:W3CDTF">2026-09-08T23:54:00Z</dcterms:modified>
</cp:coreProperties>
</file>